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251D" w:rsidRPr="0092602E" w:rsidRDefault="003D251D" w:rsidP="0092602E">
      <w:pPr>
        <w:widowControl/>
        <w:shd w:val="clear" w:color="auto" w:fill="FFFFFF"/>
        <w:adjustRightInd w:val="0"/>
        <w:snapToGrid w:val="0"/>
        <w:spacing w:line="360" w:lineRule="auto"/>
        <w:rPr>
          <w:rFonts w:ascii="宋体" w:eastAsia="宋体" w:hAnsi="宋体" w:cs="Times New Roman"/>
          <w:b/>
          <w:bCs/>
          <w:kern w:val="0"/>
          <w:sz w:val="28"/>
          <w:szCs w:val="28"/>
        </w:rPr>
      </w:pPr>
      <w:r w:rsidRPr="0092602E"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附件</w:t>
      </w:r>
      <w:r w:rsidRPr="0092602E">
        <w:rPr>
          <w:rFonts w:ascii="宋体" w:eastAsia="宋体" w:hAnsi="宋体" w:cs="宋体"/>
          <w:b/>
          <w:bCs/>
          <w:kern w:val="0"/>
          <w:sz w:val="28"/>
          <w:szCs w:val="28"/>
        </w:rPr>
        <w:t>2</w:t>
      </w:r>
      <w:r w:rsidRPr="0092602E"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：</w:t>
      </w:r>
    </w:p>
    <w:p w:rsidR="003D251D" w:rsidRPr="0092602E" w:rsidRDefault="003D251D" w:rsidP="0092602E">
      <w:pPr>
        <w:widowControl/>
        <w:shd w:val="clear" w:color="auto" w:fill="FFFFFF"/>
        <w:adjustRightInd w:val="0"/>
        <w:snapToGrid w:val="0"/>
        <w:spacing w:line="360" w:lineRule="auto"/>
        <w:jc w:val="center"/>
        <w:rPr>
          <w:rFonts w:ascii="宋体" w:eastAsia="宋体" w:hAnsi="宋体" w:cs="Times New Roman"/>
          <w:b/>
          <w:bCs/>
          <w:kern w:val="0"/>
          <w:sz w:val="24"/>
          <w:szCs w:val="24"/>
        </w:rPr>
      </w:pPr>
      <w:r w:rsidRPr="0092602E"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外国语学院</w:t>
      </w:r>
      <w:r w:rsidRPr="0092602E">
        <w:rPr>
          <w:rFonts w:ascii="宋体" w:eastAsia="宋体" w:hAnsi="宋体" w:cs="宋体"/>
          <w:b/>
          <w:bCs/>
          <w:kern w:val="0"/>
          <w:sz w:val="28"/>
          <w:szCs w:val="28"/>
        </w:rPr>
        <w:t>2019</w:t>
      </w:r>
      <w:r w:rsidRPr="0092602E"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师范技能竞赛方案</w:t>
      </w:r>
    </w:p>
    <w:p w:rsidR="003D251D" w:rsidRPr="0092602E" w:rsidRDefault="003D251D" w:rsidP="009C2B9E">
      <w:pPr>
        <w:pStyle w:val="ListParagraph"/>
        <w:widowControl/>
        <w:numPr>
          <w:ilvl w:val="0"/>
          <w:numId w:val="5"/>
        </w:numPr>
        <w:shd w:val="clear" w:color="auto" w:fill="FFFFFF"/>
        <w:spacing w:line="336" w:lineRule="atLeast"/>
        <w:ind w:firstLineChars="0"/>
        <w:jc w:val="left"/>
        <w:rPr>
          <w:rFonts w:ascii="宋体" w:eastAsia="宋体" w:hAnsi="宋体" w:cs="Times New Roman"/>
          <w:b/>
          <w:bCs/>
          <w:kern w:val="0"/>
          <w:sz w:val="24"/>
          <w:szCs w:val="24"/>
        </w:rPr>
      </w:pPr>
      <w:r w:rsidRPr="0092602E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英语系师范技能培训讲座</w:t>
      </w:r>
    </w:p>
    <w:tbl>
      <w:tblPr>
        <w:tblW w:w="0" w:type="auto"/>
        <w:tblInd w:w="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/>
      </w:tblPr>
      <w:tblGrid>
        <w:gridCol w:w="2277"/>
        <w:gridCol w:w="2852"/>
        <w:gridCol w:w="1524"/>
        <w:gridCol w:w="1633"/>
      </w:tblGrid>
      <w:tr w:rsidR="003D251D" w:rsidRPr="0092602E">
        <w:trPr>
          <w:trHeight w:val="328"/>
        </w:trPr>
        <w:tc>
          <w:tcPr>
            <w:tcW w:w="22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251D" w:rsidRPr="0092602E" w:rsidRDefault="003D251D" w:rsidP="006A4E37">
            <w:pPr>
              <w:widowControl/>
              <w:wordWrap w:val="0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92602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时间</w:t>
            </w:r>
          </w:p>
        </w:tc>
        <w:tc>
          <w:tcPr>
            <w:tcW w:w="28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251D" w:rsidRPr="0092602E" w:rsidRDefault="003D251D" w:rsidP="006A4E37">
            <w:pPr>
              <w:widowControl/>
              <w:wordWrap w:val="0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92602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讲座内容</w:t>
            </w:r>
          </w:p>
        </w:tc>
        <w:tc>
          <w:tcPr>
            <w:tcW w:w="15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251D" w:rsidRPr="0092602E" w:rsidRDefault="003D251D" w:rsidP="006A4E37">
            <w:pPr>
              <w:widowControl/>
              <w:wordWrap w:val="0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92602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主讲人</w:t>
            </w:r>
          </w:p>
        </w:tc>
        <w:tc>
          <w:tcPr>
            <w:tcW w:w="16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251D" w:rsidRPr="0092602E" w:rsidRDefault="003D251D" w:rsidP="006A4E37">
            <w:pPr>
              <w:widowControl/>
              <w:wordWrap w:val="0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92602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地点</w:t>
            </w:r>
          </w:p>
        </w:tc>
      </w:tr>
      <w:tr w:rsidR="003D251D" w:rsidRPr="0092602E" w:rsidTr="00A43AB1">
        <w:trPr>
          <w:trHeight w:val="647"/>
        </w:trPr>
        <w:tc>
          <w:tcPr>
            <w:tcW w:w="22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251D" w:rsidRPr="0092602E" w:rsidRDefault="003D251D" w:rsidP="00A43AB1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92602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6</w:t>
            </w:r>
            <w:r w:rsidRPr="0092602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月</w:t>
            </w:r>
            <w:r w:rsidRPr="0092602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11</w:t>
            </w:r>
            <w:r w:rsidRPr="0092602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日</w:t>
            </w:r>
            <w:r w:rsidRPr="0092602E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(</w:t>
            </w:r>
            <w:r w:rsidRPr="0092602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星期二</w:t>
            </w:r>
            <w:r w:rsidRPr="0092602E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)</w:t>
            </w:r>
          </w:p>
          <w:p w:rsidR="003D251D" w:rsidRPr="0092602E" w:rsidRDefault="003D251D" w:rsidP="00A43AB1">
            <w:pPr>
              <w:widowControl/>
              <w:wordWrap w:val="0"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  <w:r w:rsidRPr="0092602E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18</w:t>
            </w:r>
            <w:r w:rsidRPr="0092602E">
              <w:rPr>
                <w:rFonts w:ascii="Times New Roman" w:eastAsia="宋体" w:hAnsi="Times New Roman" w:cs="宋体" w:hint="eastAsia"/>
                <w:b/>
                <w:bCs/>
                <w:kern w:val="0"/>
                <w:sz w:val="24"/>
                <w:szCs w:val="24"/>
              </w:rPr>
              <w:t>：</w:t>
            </w:r>
            <w:r w:rsidRPr="0092602E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30---20:30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251D" w:rsidRPr="0092602E" w:rsidRDefault="003D251D" w:rsidP="00A43AB1">
            <w:pPr>
              <w:pStyle w:val="ListParagraph"/>
              <w:widowControl/>
              <w:numPr>
                <w:ilvl w:val="0"/>
                <w:numId w:val="1"/>
              </w:numPr>
              <w:ind w:firstLineChars="0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  <w:r w:rsidRPr="0092602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比赛方案解读</w:t>
            </w:r>
          </w:p>
          <w:p w:rsidR="003D251D" w:rsidRPr="0092602E" w:rsidRDefault="003D251D" w:rsidP="00A43AB1">
            <w:pPr>
              <w:pStyle w:val="ListParagraph"/>
              <w:widowControl/>
              <w:numPr>
                <w:ilvl w:val="0"/>
                <w:numId w:val="1"/>
              </w:numPr>
              <w:wordWrap w:val="0"/>
              <w:ind w:firstLineChars="0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  <w:r w:rsidRPr="0092602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教学设计、模拟上课与板书比赛要求解读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251D" w:rsidRPr="0092602E" w:rsidRDefault="003D251D" w:rsidP="00A43AB1">
            <w:pPr>
              <w:widowControl/>
              <w:wordWrap w:val="0"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  <w:r w:rsidRPr="0092602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郑志恋</w:t>
            </w:r>
          </w:p>
          <w:p w:rsidR="003D251D" w:rsidRPr="0092602E" w:rsidRDefault="003D251D" w:rsidP="00A43AB1">
            <w:pPr>
              <w:widowControl/>
              <w:wordWrap w:val="0"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  <w:r w:rsidRPr="0092602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竺金飞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251D" w:rsidRPr="0092602E" w:rsidRDefault="003D251D" w:rsidP="00A43AB1">
            <w:pPr>
              <w:widowControl/>
              <w:wordWrap w:val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92602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25-202</w:t>
            </w:r>
          </w:p>
        </w:tc>
      </w:tr>
    </w:tbl>
    <w:p w:rsidR="003D251D" w:rsidRPr="0092602E" w:rsidRDefault="003D251D" w:rsidP="00AD60F5">
      <w:pPr>
        <w:widowControl/>
        <w:shd w:val="clear" w:color="auto" w:fill="FFFFFF"/>
        <w:wordWrap w:val="0"/>
        <w:spacing w:line="336" w:lineRule="atLeast"/>
        <w:ind w:firstLine="435"/>
        <w:jc w:val="left"/>
        <w:rPr>
          <w:rFonts w:ascii="宋体" w:eastAsia="宋体" w:hAnsi="宋体" w:cs="Times New Roman"/>
          <w:color w:val="FF0000"/>
          <w:kern w:val="0"/>
          <w:sz w:val="24"/>
          <w:szCs w:val="24"/>
        </w:rPr>
      </w:pPr>
      <w:r w:rsidRPr="0092602E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备注：</w:t>
      </w:r>
      <w:r w:rsidRPr="0092602E">
        <w:rPr>
          <w:rFonts w:ascii="宋体" w:eastAsia="宋体" w:hAnsi="宋体" w:cs="宋体"/>
          <w:b/>
          <w:bCs/>
          <w:color w:val="FF0000"/>
          <w:kern w:val="0"/>
          <w:sz w:val="24"/>
          <w:szCs w:val="24"/>
        </w:rPr>
        <w:t>2016</w:t>
      </w:r>
      <w:r w:rsidRPr="0092602E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4"/>
        </w:rPr>
        <w:t>级同学请务必参加，欢迎其他年级同学参加。</w:t>
      </w:r>
    </w:p>
    <w:p w:rsidR="003D251D" w:rsidRPr="0092602E" w:rsidRDefault="003D251D" w:rsidP="009C2B9E">
      <w:pPr>
        <w:widowControl/>
        <w:shd w:val="clear" w:color="auto" w:fill="FFFFFF"/>
        <w:spacing w:line="336" w:lineRule="atLeast"/>
        <w:jc w:val="left"/>
        <w:rPr>
          <w:rFonts w:ascii="微软雅黑" w:eastAsia="微软雅黑" w:hAnsi="微软雅黑" w:cs="Times New Roman"/>
          <w:kern w:val="0"/>
          <w:sz w:val="24"/>
          <w:szCs w:val="24"/>
        </w:rPr>
      </w:pPr>
      <w:r w:rsidRPr="0092602E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二、英语系师范技能决赛内容</w:t>
      </w:r>
    </w:p>
    <w:tbl>
      <w:tblPr>
        <w:tblW w:w="9180" w:type="dxa"/>
        <w:tblInd w:w="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/>
      </w:tblPr>
      <w:tblGrid>
        <w:gridCol w:w="1550"/>
        <w:gridCol w:w="4210"/>
        <w:gridCol w:w="3420"/>
      </w:tblGrid>
      <w:tr w:rsidR="003D251D" w:rsidRPr="0092602E" w:rsidTr="00E035CE">
        <w:tc>
          <w:tcPr>
            <w:tcW w:w="15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251D" w:rsidRPr="0092602E" w:rsidRDefault="003D251D" w:rsidP="006A4E37">
            <w:pPr>
              <w:widowControl/>
              <w:wordWrap w:val="0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92602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比赛板块</w:t>
            </w:r>
          </w:p>
        </w:tc>
        <w:tc>
          <w:tcPr>
            <w:tcW w:w="42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251D" w:rsidRPr="0092602E" w:rsidRDefault="003D251D" w:rsidP="006A4E37">
            <w:pPr>
              <w:widowControl/>
              <w:wordWrap w:val="0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92602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具体内容</w:t>
            </w:r>
          </w:p>
        </w:tc>
        <w:tc>
          <w:tcPr>
            <w:tcW w:w="34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251D" w:rsidRPr="0092602E" w:rsidRDefault="003D251D" w:rsidP="006A4E37">
            <w:pPr>
              <w:widowControl/>
              <w:wordWrap w:val="0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92602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相关事宜</w:t>
            </w:r>
          </w:p>
        </w:tc>
      </w:tr>
      <w:tr w:rsidR="003D251D" w:rsidRPr="0092602E" w:rsidTr="00E035CE">
        <w:tc>
          <w:tcPr>
            <w:tcW w:w="1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251D" w:rsidRPr="0092602E" w:rsidRDefault="003D251D" w:rsidP="0092602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92602E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、</w:t>
            </w:r>
            <w:r w:rsidRPr="0092602E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教学设计</w:t>
            </w:r>
          </w:p>
          <w:p w:rsidR="003D251D" w:rsidRPr="0092602E" w:rsidRDefault="003D251D" w:rsidP="0092602E">
            <w:pPr>
              <w:widowControl/>
              <w:wordWrap w:val="0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</w:t>
            </w:r>
            <w:r w:rsidRPr="0092602E">
              <w:rPr>
                <w:rFonts w:ascii="宋体" w:eastAsia="宋体" w:hAnsi="宋体" w:cs="宋体"/>
                <w:kern w:val="0"/>
                <w:sz w:val="24"/>
                <w:szCs w:val="24"/>
              </w:rPr>
              <w:t>30</w:t>
            </w: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分）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251D" w:rsidRPr="0092602E" w:rsidRDefault="003D251D" w:rsidP="0092602E">
            <w:pPr>
              <w:widowControl/>
              <w:wordWrap w:val="0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人教版初中九年级第</w:t>
            </w:r>
            <w:r w:rsidRPr="0092602E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、</w:t>
            </w:r>
            <w:r w:rsidRPr="0092602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 7</w:t>
            </w: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、</w:t>
            </w:r>
            <w:r w:rsidRPr="0092602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 10</w:t>
            </w: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、</w:t>
            </w:r>
            <w:r w:rsidRPr="0092602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 12</w:t>
            </w: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单元</w:t>
            </w:r>
            <w:r w:rsidRPr="001E03B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Section B</w:t>
            </w: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部分的阅读课文，共四个单元，名称如下：</w:t>
            </w:r>
          </w:p>
          <w:p w:rsidR="003D251D" w:rsidRPr="0092602E" w:rsidRDefault="003D251D" w:rsidP="0092602E">
            <w:pPr>
              <w:widowControl/>
              <w:wordWrap w:val="0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  <w:p w:rsidR="003D251D" w:rsidRPr="00E035CE" w:rsidRDefault="003D251D" w:rsidP="0092602E">
            <w:pPr>
              <w:widowControl/>
              <w:wordWrap w:val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035C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U5 What are the shirts made of?</w:t>
            </w:r>
          </w:p>
          <w:p w:rsidR="003D251D" w:rsidRPr="00E035CE" w:rsidRDefault="003D251D" w:rsidP="0092602E">
            <w:pPr>
              <w:widowControl/>
              <w:wordWrap w:val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035C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U7 Teenagers should be allowed to choose their own clothes</w:t>
            </w:r>
          </w:p>
          <w:p w:rsidR="003D251D" w:rsidRPr="00E035CE" w:rsidRDefault="003D251D" w:rsidP="0092602E">
            <w:pPr>
              <w:widowControl/>
              <w:wordWrap w:val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035C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U10 You’re supposed to shake hands</w:t>
            </w:r>
          </w:p>
          <w:p w:rsidR="003D251D" w:rsidRPr="0092602E" w:rsidRDefault="003D251D" w:rsidP="0092602E">
            <w:pPr>
              <w:widowControl/>
              <w:wordWrap w:val="0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E035C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U12 Life is full of the unexpected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251D" w:rsidRPr="0092602E" w:rsidRDefault="003D251D" w:rsidP="0092602E">
            <w:pPr>
              <w:pStyle w:val="ListParagraph"/>
              <w:widowControl/>
              <w:numPr>
                <w:ilvl w:val="0"/>
                <w:numId w:val="2"/>
              </w:numPr>
              <w:wordWrap w:val="0"/>
              <w:ind w:firstLineChars="0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比赛选手提前</w:t>
            </w:r>
            <w:r w:rsidRPr="0092602E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分钟到，通过</w:t>
            </w:r>
            <w:r w:rsidRPr="0092602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:u w:val="single"/>
              </w:rPr>
              <w:t>抽签</w:t>
            </w: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抽取比赛序号、座位号以及单元课文</w:t>
            </w:r>
            <w:r w:rsidRPr="0092602E">
              <w:rPr>
                <w:rFonts w:ascii="宋体" w:eastAsia="宋体" w:hAnsi="宋体" w:cs="宋体"/>
                <w:kern w:val="0"/>
                <w:sz w:val="24"/>
                <w:szCs w:val="24"/>
              </w:rPr>
              <w:t>(</w:t>
            </w: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每个单元</w:t>
            </w:r>
            <w:r w:rsidRPr="0092602E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份</w:t>
            </w:r>
            <w:r w:rsidRPr="0092602E">
              <w:rPr>
                <w:rFonts w:ascii="宋体" w:eastAsia="宋体" w:hAnsi="宋体" w:cs="宋体"/>
                <w:kern w:val="0"/>
                <w:sz w:val="24"/>
                <w:szCs w:val="24"/>
              </w:rPr>
              <w:t>)</w:t>
            </w: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；</w:t>
            </w:r>
          </w:p>
          <w:p w:rsidR="003D251D" w:rsidRPr="0092602E" w:rsidRDefault="003D251D" w:rsidP="0092602E">
            <w:pPr>
              <w:pStyle w:val="ListParagraph"/>
              <w:widowControl/>
              <w:numPr>
                <w:ilvl w:val="0"/>
                <w:numId w:val="2"/>
              </w:numPr>
              <w:wordWrap w:val="0"/>
              <w:ind w:firstLineChars="0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设计课型为</w:t>
            </w:r>
          </w:p>
          <w:p w:rsidR="003D251D" w:rsidRPr="0092602E" w:rsidRDefault="003D251D" w:rsidP="0092602E">
            <w:pPr>
              <w:pStyle w:val="ListParagraph"/>
              <w:widowControl/>
              <w:wordWrap w:val="0"/>
              <w:ind w:left="360" w:firstLineChars="0" w:firstLine="0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92602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  <w:u w:val="single"/>
              </w:rPr>
              <w:t>Reading;</w:t>
            </w:r>
          </w:p>
          <w:p w:rsidR="003D251D" w:rsidRPr="0092602E" w:rsidRDefault="003D251D" w:rsidP="0092602E">
            <w:pPr>
              <w:widowControl/>
              <w:wordWrap w:val="0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92602E">
              <w:rPr>
                <w:rFonts w:ascii="宋体" w:eastAsia="宋体" w:hAnsi="宋体" w:cs="宋体"/>
                <w:kern w:val="0"/>
                <w:sz w:val="24"/>
                <w:szCs w:val="24"/>
              </w:rPr>
              <w:t>3.</w:t>
            </w: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比赛在</w:t>
            </w:r>
            <w:r w:rsidRPr="0092602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:u w:val="single"/>
              </w:rPr>
              <w:t>无网络支持</w:t>
            </w: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的电脑上完成，时间为</w:t>
            </w:r>
            <w:r w:rsidRPr="0092602E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小时。</w:t>
            </w:r>
          </w:p>
          <w:p w:rsidR="003D251D" w:rsidRPr="0092602E" w:rsidRDefault="003D251D" w:rsidP="0092602E">
            <w:pPr>
              <w:widowControl/>
              <w:wordWrap w:val="0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92602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 </w:t>
            </w: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上交文件名：单元号</w:t>
            </w:r>
            <w:r w:rsidRPr="0092602E">
              <w:rPr>
                <w:rFonts w:ascii="宋体" w:eastAsia="宋体" w:hAnsi="宋体" w:cs="宋体"/>
                <w:kern w:val="0"/>
                <w:sz w:val="24"/>
                <w:szCs w:val="24"/>
              </w:rPr>
              <w:t>+</w:t>
            </w: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序号</w:t>
            </w:r>
            <w:r w:rsidRPr="0092602E">
              <w:rPr>
                <w:rFonts w:ascii="宋体" w:eastAsia="宋体" w:hAnsi="宋体" w:cs="宋体"/>
                <w:kern w:val="0"/>
                <w:sz w:val="24"/>
                <w:szCs w:val="24"/>
              </w:rPr>
              <w:t>+</w:t>
            </w: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姓名，如</w:t>
            </w:r>
            <w:r w:rsidRPr="0092602E">
              <w:rPr>
                <w:rFonts w:ascii="宋体" w:eastAsia="宋体" w:hAnsi="宋体" w:cs="宋体"/>
                <w:kern w:val="0"/>
                <w:sz w:val="24"/>
                <w:szCs w:val="24"/>
              </w:rPr>
              <w:t>U1+05+</w:t>
            </w: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李明</w:t>
            </w:r>
          </w:p>
        </w:tc>
      </w:tr>
      <w:tr w:rsidR="003D251D" w:rsidRPr="0092602E" w:rsidTr="00E035CE">
        <w:tc>
          <w:tcPr>
            <w:tcW w:w="1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251D" w:rsidRPr="0092602E" w:rsidRDefault="003D251D" w:rsidP="0092602E">
            <w:pPr>
              <w:widowControl/>
              <w:wordWrap w:val="0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92602E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、</w:t>
            </w: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模拟上课·板书</w:t>
            </w:r>
          </w:p>
          <w:p w:rsidR="003D251D" w:rsidRPr="0092602E" w:rsidRDefault="003D251D" w:rsidP="0092602E">
            <w:pPr>
              <w:widowControl/>
              <w:wordWrap w:val="0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</w:t>
            </w:r>
            <w:r w:rsidRPr="0092602E">
              <w:rPr>
                <w:rFonts w:ascii="宋体" w:eastAsia="宋体" w:hAnsi="宋体" w:cs="宋体"/>
                <w:kern w:val="0"/>
                <w:sz w:val="24"/>
                <w:szCs w:val="24"/>
              </w:rPr>
              <w:t>50</w:t>
            </w: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分）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251D" w:rsidRPr="0092602E" w:rsidRDefault="003D251D" w:rsidP="0092602E">
            <w:pPr>
              <w:widowControl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根据教学设计比赛环节所设计的内容，自行挑选某个片段开展模拟教学；</w:t>
            </w:r>
          </w:p>
          <w:p w:rsidR="003D251D" w:rsidRPr="0092602E" w:rsidRDefault="003D251D" w:rsidP="0092602E">
            <w:pPr>
              <w:widowControl/>
              <w:wordWrap w:val="0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该环节不安排提前准备环节。</w:t>
            </w:r>
          </w:p>
          <w:p w:rsidR="003D251D" w:rsidRPr="0092602E" w:rsidRDefault="003D251D" w:rsidP="0092602E">
            <w:pPr>
              <w:widowControl/>
              <w:wordWrap w:val="0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板书就模拟上课内容进行适当的板书，但是要体现内容、布局与字体三方面。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251D" w:rsidRPr="0092602E" w:rsidRDefault="003D251D" w:rsidP="0092602E">
            <w:pPr>
              <w:pStyle w:val="ListParagraph"/>
              <w:widowControl/>
              <w:numPr>
                <w:ilvl w:val="0"/>
                <w:numId w:val="3"/>
              </w:numPr>
              <w:ind w:firstLineChars="0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每生</w:t>
            </w:r>
            <w:r w:rsidRPr="0092602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  <w:u w:val="single"/>
              </w:rPr>
              <w:t>6</w:t>
            </w: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分钟；用英语上课；</w:t>
            </w:r>
          </w:p>
          <w:p w:rsidR="003D251D" w:rsidRPr="0092602E" w:rsidRDefault="003D251D" w:rsidP="0092602E">
            <w:pPr>
              <w:pStyle w:val="ListParagraph"/>
              <w:widowControl/>
              <w:numPr>
                <w:ilvl w:val="0"/>
                <w:numId w:val="3"/>
              </w:numPr>
              <w:wordWrap w:val="0"/>
              <w:ind w:firstLineChars="0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抽签决定比赛时顺序。</w:t>
            </w:r>
          </w:p>
          <w:p w:rsidR="003D251D" w:rsidRPr="0092602E" w:rsidRDefault="003D251D" w:rsidP="0092602E">
            <w:pPr>
              <w:pStyle w:val="ListParagraph"/>
              <w:widowControl/>
              <w:numPr>
                <w:ilvl w:val="0"/>
                <w:numId w:val="3"/>
              </w:numPr>
              <w:wordWrap w:val="0"/>
              <w:ind w:firstLineChars="0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请各位参赛选手在黑板上写下自己的参赛序号和姓名。</w:t>
            </w:r>
          </w:p>
        </w:tc>
      </w:tr>
      <w:tr w:rsidR="003D251D" w:rsidRPr="0092602E" w:rsidTr="00E035CE">
        <w:tc>
          <w:tcPr>
            <w:tcW w:w="1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251D" w:rsidRPr="0092602E" w:rsidRDefault="003D251D" w:rsidP="0092602E">
            <w:pPr>
              <w:widowControl/>
              <w:wordWrap w:val="0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92602E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、</w:t>
            </w: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即席讲演</w:t>
            </w:r>
          </w:p>
          <w:p w:rsidR="003D251D" w:rsidRPr="0092602E" w:rsidRDefault="003D251D" w:rsidP="0092602E">
            <w:pPr>
              <w:widowControl/>
              <w:wordWrap w:val="0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</w:t>
            </w:r>
            <w:r w:rsidRPr="0092602E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分）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251D" w:rsidRPr="0092602E" w:rsidRDefault="003D251D" w:rsidP="0092602E">
            <w:pPr>
              <w:widowControl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与教育相关的话题，提前</w:t>
            </w:r>
            <w:r w:rsidRPr="0092602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</w:t>
            </w: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分钟抽取题目在等待教室准备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251D" w:rsidRPr="0092602E" w:rsidRDefault="003D251D" w:rsidP="0092602E">
            <w:pPr>
              <w:pStyle w:val="ListParagraph"/>
              <w:widowControl/>
              <w:numPr>
                <w:ilvl w:val="0"/>
                <w:numId w:val="4"/>
              </w:numPr>
              <w:wordWrap w:val="0"/>
              <w:ind w:firstLineChars="0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每生</w:t>
            </w:r>
            <w:r w:rsidRPr="0092602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  <w:u w:val="single"/>
              </w:rPr>
              <w:t>3</w:t>
            </w: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分钟；用英文讲演</w:t>
            </w:r>
          </w:p>
          <w:p w:rsidR="003D251D" w:rsidRPr="0092602E" w:rsidRDefault="003D251D" w:rsidP="0092602E">
            <w:pPr>
              <w:pStyle w:val="ListParagraph"/>
              <w:widowControl/>
              <w:numPr>
                <w:ilvl w:val="0"/>
                <w:numId w:val="4"/>
              </w:numPr>
              <w:wordWrap w:val="0"/>
              <w:ind w:firstLineChars="0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请各位参赛选手在黑板上写下自己参赛序号和姓名。</w:t>
            </w:r>
          </w:p>
        </w:tc>
      </w:tr>
    </w:tbl>
    <w:p w:rsidR="003D251D" w:rsidRPr="0092602E" w:rsidRDefault="003D251D" w:rsidP="00AD60F5">
      <w:pPr>
        <w:widowControl/>
        <w:shd w:val="clear" w:color="auto" w:fill="FFFFFF"/>
        <w:wordWrap w:val="0"/>
        <w:spacing w:line="336" w:lineRule="atLeast"/>
        <w:jc w:val="left"/>
        <w:rPr>
          <w:rFonts w:ascii="微软雅黑" w:eastAsia="微软雅黑" w:hAnsi="微软雅黑" w:cs="Times New Roman"/>
          <w:kern w:val="0"/>
          <w:sz w:val="24"/>
          <w:szCs w:val="24"/>
        </w:rPr>
      </w:pPr>
      <w:r w:rsidRPr="0092602E">
        <w:rPr>
          <w:rFonts w:ascii="Times New Roman" w:eastAsia="微软雅黑" w:hAnsi="Times New Roman" w:cs="Times New Roman"/>
          <w:kern w:val="0"/>
          <w:sz w:val="24"/>
          <w:szCs w:val="24"/>
        </w:rPr>
        <w:t> </w:t>
      </w:r>
      <w:r w:rsidRPr="0092602E">
        <w:rPr>
          <w:rFonts w:ascii="宋体" w:eastAsia="宋体" w:hAnsi="宋体" w:cs="宋体" w:hint="eastAsia"/>
          <w:kern w:val="0"/>
          <w:sz w:val="24"/>
          <w:szCs w:val="24"/>
        </w:rPr>
        <w:t>注：</w:t>
      </w:r>
      <w:r w:rsidRPr="0092602E">
        <w:rPr>
          <w:rFonts w:ascii="宋体" w:eastAsia="宋体" w:hAnsi="宋体" w:cs="宋体" w:hint="eastAsia"/>
          <w:b/>
          <w:bCs/>
          <w:kern w:val="0"/>
          <w:sz w:val="24"/>
          <w:szCs w:val="24"/>
          <w:u w:val="single"/>
        </w:rPr>
        <w:t>总分为</w:t>
      </w:r>
      <w:r w:rsidRPr="0092602E">
        <w:rPr>
          <w:rFonts w:ascii="Times New Roman" w:eastAsia="微软雅黑" w:hAnsi="Times New Roman" w:cs="Times New Roman"/>
          <w:b/>
          <w:bCs/>
          <w:kern w:val="0"/>
          <w:sz w:val="24"/>
          <w:szCs w:val="24"/>
          <w:u w:val="single"/>
        </w:rPr>
        <w:t>100</w:t>
      </w:r>
      <w:r w:rsidRPr="0092602E">
        <w:rPr>
          <w:rFonts w:ascii="宋体" w:eastAsia="宋体" w:hAnsi="宋体" w:cs="宋体" w:hint="eastAsia"/>
          <w:b/>
          <w:bCs/>
          <w:kern w:val="0"/>
          <w:sz w:val="24"/>
          <w:szCs w:val="24"/>
          <w:u w:val="single"/>
        </w:rPr>
        <w:t>分</w:t>
      </w:r>
      <w:r w:rsidRPr="0092602E">
        <w:rPr>
          <w:rFonts w:ascii="宋体" w:eastAsia="宋体" w:hAnsi="宋体" w:cs="宋体" w:hint="eastAsia"/>
          <w:kern w:val="0"/>
          <w:sz w:val="24"/>
          <w:szCs w:val="24"/>
        </w:rPr>
        <w:t>，评价标准参照附件</w:t>
      </w:r>
      <w:r w:rsidRPr="0092602E">
        <w:rPr>
          <w:rFonts w:ascii="宋体" w:eastAsia="宋体" w:hAnsi="宋体" w:cs="宋体"/>
          <w:kern w:val="0"/>
          <w:sz w:val="24"/>
          <w:szCs w:val="24"/>
        </w:rPr>
        <w:t>3</w:t>
      </w:r>
      <w:r w:rsidRPr="0092602E">
        <w:rPr>
          <w:rFonts w:ascii="宋体" w:eastAsia="宋体" w:hAnsi="宋体" w:cs="宋体" w:hint="eastAsia"/>
          <w:kern w:val="0"/>
          <w:sz w:val="24"/>
          <w:szCs w:val="24"/>
        </w:rPr>
        <w:t>。</w:t>
      </w:r>
    </w:p>
    <w:p w:rsidR="003D251D" w:rsidRPr="0092602E" w:rsidRDefault="003D251D" w:rsidP="0092602E">
      <w:pPr>
        <w:widowControl/>
        <w:shd w:val="clear" w:color="auto" w:fill="FFFFFF"/>
        <w:wordWrap w:val="0"/>
        <w:spacing w:line="336" w:lineRule="atLeast"/>
        <w:jc w:val="left"/>
        <w:rPr>
          <w:rFonts w:ascii="微软雅黑" w:eastAsia="微软雅黑" w:hAnsi="微软雅黑" w:cs="Times New Roman"/>
          <w:kern w:val="0"/>
          <w:sz w:val="24"/>
          <w:szCs w:val="24"/>
        </w:rPr>
      </w:pPr>
      <w:r w:rsidRPr="0092602E">
        <w:rPr>
          <w:rFonts w:ascii="宋体" w:eastAsia="宋体" w:hAnsi="宋体" w:cs="Times New Roman"/>
          <w:kern w:val="0"/>
          <w:sz w:val="24"/>
          <w:szCs w:val="24"/>
        </w:rPr>
        <w:t> </w:t>
      </w:r>
      <w:r w:rsidRPr="0092602E"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三、英语系师范技能决赛具</w:t>
      </w:r>
      <w:bookmarkStart w:id="0" w:name="_GoBack"/>
      <w:bookmarkEnd w:id="0"/>
      <w:r w:rsidRPr="0092602E"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体安排</w:t>
      </w:r>
    </w:p>
    <w:tbl>
      <w:tblPr>
        <w:tblW w:w="8806" w:type="dxa"/>
        <w:tblInd w:w="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/>
      </w:tblPr>
      <w:tblGrid>
        <w:gridCol w:w="2160"/>
        <w:gridCol w:w="2340"/>
        <w:gridCol w:w="1231"/>
        <w:gridCol w:w="1231"/>
        <w:gridCol w:w="1844"/>
      </w:tblGrid>
      <w:tr w:rsidR="003D251D" w:rsidRPr="0092602E" w:rsidTr="007944ED"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251D" w:rsidRPr="0092602E" w:rsidRDefault="003D251D" w:rsidP="006A4E37">
            <w:pPr>
              <w:widowControl/>
              <w:wordWrap w:val="0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92602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比赛内容</w:t>
            </w:r>
          </w:p>
        </w:tc>
        <w:tc>
          <w:tcPr>
            <w:tcW w:w="23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251D" w:rsidRPr="0092602E" w:rsidRDefault="003D251D" w:rsidP="006A4E37">
            <w:pPr>
              <w:widowControl/>
              <w:wordWrap w:val="0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92602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比赛时间</w:t>
            </w:r>
          </w:p>
        </w:tc>
        <w:tc>
          <w:tcPr>
            <w:tcW w:w="1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251D" w:rsidRPr="0092602E" w:rsidRDefault="003D251D" w:rsidP="006A4E37">
            <w:pPr>
              <w:widowControl/>
              <w:wordWrap w:val="0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92602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比赛地点</w:t>
            </w:r>
          </w:p>
        </w:tc>
        <w:tc>
          <w:tcPr>
            <w:tcW w:w="1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251D" w:rsidRPr="0092602E" w:rsidRDefault="003D251D" w:rsidP="006A4E37">
            <w:pPr>
              <w:widowControl/>
              <w:wordWrap w:val="0"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评委</w:t>
            </w:r>
          </w:p>
        </w:tc>
        <w:tc>
          <w:tcPr>
            <w:tcW w:w="18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251D" w:rsidRPr="0092602E" w:rsidRDefault="003D251D" w:rsidP="006A4E37">
            <w:pPr>
              <w:widowControl/>
              <w:wordWrap w:val="0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92602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 w:rsidR="003D251D" w:rsidRPr="0092602E" w:rsidTr="007944ED"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251D" w:rsidRPr="0092602E" w:rsidRDefault="003D251D" w:rsidP="007944ED">
            <w:pPr>
              <w:widowControl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92602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．教学设计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251D" w:rsidRPr="0092602E" w:rsidRDefault="003D251D" w:rsidP="007944ED">
            <w:pPr>
              <w:widowControl/>
              <w:wordWrap w:val="0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92602E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月</w:t>
            </w:r>
            <w:r w:rsidRPr="007944ED">
              <w:rPr>
                <w:rFonts w:ascii="宋体" w:eastAsia="宋体" w:hAnsi="宋体" w:cs="宋体"/>
                <w:kern w:val="0"/>
                <w:sz w:val="24"/>
                <w:szCs w:val="24"/>
              </w:rPr>
              <w:t>23</w:t>
            </w:r>
            <w:r w:rsidRPr="007944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日</w:t>
            </w: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（星期天）</w:t>
            </w:r>
            <w:r w:rsidRPr="0092602E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  <w:r w:rsidRPr="007944ED">
              <w:rPr>
                <w:rFonts w:ascii="宋体" w:eastAsia="宋体" w:hAnsi="宋体" w:cs="宋体"/>
                <w:kern w:val="0"/>
                <w:sz w:val="24"/>
                <w:szCs w:val="24"/>
              </w:rPr>
              <w:t>:30-10:30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251D" w:rsidRPr="0092602E" w:rsidRDefault="003D251D" w:rsidP="007944ED">
            <w:pPr>
              <w:widowControl/>
              <w:wordWrap w:val="0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  <w:highlight w:val="yellow"/>
              </w:rPr>
            </w:pP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待定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251D" w:rsidRPr="0092602E" w:rsidRDefault="003D251D" w:rsidP="007944ED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待定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251D" w:rsidRPr="0092602E" w:rsidRDefault="003D251D" w:rsidP="007944ED">
            <w:pPr>
              <w:widowControl/>
              <w:wordWrap w:val="0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3D251D" w:rsidRPr="0092602E" w:rsidTr="007944ED"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251D" w:rsidRPr="0092602E" w:rsidRDefault="003D251D" w:rsidP="007944ED">
            <w:pPr>
              <w:widowControl/>
              <w:wordWrap w:val="0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92602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．即席讲演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251D" w:rsidRPr="007944ED" w:rsidRDefault="003D251D" w:rsidP="007944ED">
            <w:pPr>
              <w:widowControl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92602E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月</w:t>
            </w:r>
            <w:r w:rsidRPr="007944ED">
              <w:rPr>
                <w:rFonts w:ascii="宋体" w:eastAsia="宋体" w:hAnsi="宋体" w:cs="宋体"/>
                <w:kern w:val="0"/>
                <w:sz w:val="24"/>
                <w:szCs w:val="24"/>
              </w:rPr>
              <w:t>23</w:t>
            </w: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日</w:t>
            </w:r>
            <w:r w:rsidRPr="007944ED">
              <w:rPr>
                <w:rFonts w:ascii="宋体" w:eastAsia="宋体" w:hAnsi="宋体" w:cs="宋体"/>
                <w:kern w:val="0"/>
                <w:sz w:val="24"/>
                <w:szCs w:val="24"/>
              </w:rPr>
              <w:t>(</w:t>
            </w: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星期天</w:t>
            </w:r>
            <w:r w:rsidRPr="007944ED">
              <w:rPr>
                <w:rFonts w:ascii="宋体" w:eastAsia="宋体" w:hAnsi="宋体" w:cs="宋体"/>
                <w:kern w:val="0"/>
                <w:sz w:val="24"/>
                <w:szCs w:val="24"/>
              </w:rPr>
              <w:t>)</w:t>
            </w:r>
          </w:p>
          <w:p w:rsidR="003D251D" w:rsidRPr="0092602E" w:rsidRDefault="003D251D" w:rsidP="007944ED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7944ED">
              <w:rPr>
                <w:rFonts w:ascii="宋体" w:eastAsia="宋体" w:hAnsi="宋体" w:cs="宋体"/>
                <w:kern w:val="0"/>
                <w:sz w:val="24"/>
                <w:szCs w:val="24"/>
              </w:rPr>
              <w:t>14:00-17:00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251D" w:rsidRPr="0092602E" w:rsidRDefault="003D251D" w:rsidP="007944ED">
            <w:pPr>
              <w:widowControl/>
              <w:wordWrap w:val="0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待定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251D" w:rsidRPr="0092602E" w:rsidRDefault="003D251D" w:rsidP="007944ED">
            <w:pPr>
              <w:widowControl/>
              <w:wordWrap w:val="0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待定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251D" w:rsidRPr="0092602E" w:rsidRDefault="003D251D" w:rsidP="007944ED">
            <w:pPr>
              <w:widowControl/>
              <w:wordWrap w:val="0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3D251D" w:rsidRPr="0092602E" w:rsidTr="007944ED"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251D" w:rsidRPr="0092602E" w:rsidRDefault="003D251D" w:rsidP="007944ED">
            <w:pPr>
              <w:widowControl/>
              <w:wordWrap w:val="0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92602E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．模拟上课·板书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251D" w:rsidRPr="007944ED" w:rsidRDefault="003D251D" w:rsidP="007944ED">
            <w:pPr>
              <w:widowControl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92602E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月</w:t>
            </w:r>
            <w:r w:rsidRPr="0092602E">
              <w:rPr>
                <w:rFonts w:ascii="宋体" w:eastAsia="宋体" w:hAnsi="宋体" w:cs="宋体"/>
                <w:kern w:val="0"/>
                <w:sz w:val="24"/>
                <w:szCs w:val="24"/>
              </w:rPr>
              <w:t>23</w:t>
            </w: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日</w:t>
            </w:r>
            <w:r w:rsidRPr="007944ED">
              <w:rPr>
                <w:rFonts w:ascii="宋体" w:eastAsia="宋体" w:hAnsi="宋体" w:cs="宋体"/>
                <w:kern w:val="0"/>
                <w:sz w:val="24"/>
                <w:szCs w:val="24"/>
              </w:rPr>
              <w:t>(</w:t>
            </w: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星期天</w:t>
            </w:r>
            <w:r w:rsidRPr="007944ED">
              <w:rPr>
                <w:rFonts w:ascii="宋体" w:eastAsia="宋体" w:hAnsi="宋体" w:cs="宋体"/>
                <w:kern w:val="0"/>
                <w:sz w:val="24"/>
                <w:szCs w:val="24"/>
              </w:rPr>
              <w:t>)</w:t>
            </w:r>
          </w:p>
          <w:p w:rsidR="003D251D" w:rsidRPr="0092602E" w:rsidRDefault="003D251D" w:rsidP="007944ED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7944ED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:</w:t>
            </w:r>
            <w:r w:rsidRPr="007944ED">
              <w:rPr>
                <w:rFonts w:ascii="宋体" w:eastAsia="宋体" w:hAnsi="宋体" w:cs="宋体"/>
                <w:kern w:val="0"/>
                <w:sz w:val="24"/>
                <w:szCs w:val="24"/>
              </w:rPr>
              <w:t>00-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251D" w:rsidRPr="0092602E" w:rsidRDefault="003D251D" w:rsidP="007944ED">
            <w:pPr>
              <w:widowControl/>
              <w:wordWrap w:val="0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  <w:highlight w:val="yellow"/>
              </w:rPr>
            </w:pP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待定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251D" w:rsidRPr="0092602E" w:rsidRDefault="003D251D" w:rsidP="007944ED">
            <w:pPr>
              <w:widowControl/>
              <w:wordWrap w:val="0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92602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待定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251D" w:rsidRPr="0092602E" w:rsidRDefault="003D251D" w:rsidP="007944ED">
            <w:pPr>
              <w:widowControl/>
              <w:wordWrap w:val="0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</w:tbl>
    <w:p w:rsidR="003D251D" w:rsidRPr="0092602E" w:rsidRDefault="003D251D" w:rsidP="003046C0">
      <w:pPr>
        <w:widowControl/>
        <w:shd w:val="clear" w:color="auto" w:fill="FFFFFF"/>
        <w:wordWrap w:val="0"/>
        <w:spacing w:line="336" w:lineRule="atLeast"/>
        <w:jc w:val="left"/>
        <w:rPr>
          <w:rFonts w:cs="Times New Roman"/>
        </w:rPr>
      </w:pPr>
      <w:r w:rsidRPr="0092602E">
        <w:rPr>
          <w:rFonts w:ascii="Times New Roman" w:eastAsia="微软雅黑" w:hAnsi="Times New Roman" w:cs="Times New Roman"/>
          <w:b/>
          <w:bCs/>
          <w:kern w:val="0"/>
          <w:sz w:val="24"/>
          <w:szCs w:val="24"/>
        </w:rPr>
        <w:t> </w:t>
      </w:r>
    </w:p>
    <w:sectPr w:rsidR="003D251D" w:rsidRPr="0092602E" w:rsidSect="003046C0">
      <w:footerReference w:type="default" r:id="rId7"/>
      <w:pgSz w:w="11906" w:h="16838"/>
      <w:pgMar w:top="1361" w:right="1797" w:bottom="136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251D" w:rsidRDefault="003D251D" w:rsidP="003F2571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3D251D" w:rsidRDefault="003D251D" w:rsidP="003F2571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">
    <w:altName w:val="微软雅黑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微软雅黑">
    <w:panose1 w:val="020B0503020204020204"/>
    <w:charset w:val="86"/>
    <w:family w:val="swiss"/>
    <w:pitch w:val="variable"/>
    <w:sig w:usb0="80000287" w:usb1="0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251D" w:rsidRDefault="003D251D" w:rsidP="00045DDB">
    <w:pPr>
      <w:pStyle w:val="Footer"/>
      <w:framePr w:wrap="auto" w:vAnchor="text" w:hAnchor="margin" w:xAlign="center" w:y="1"/>
      <w:rPr>
        <w:rStyle w:val="PageNumber"/>
        <w:rFonts w:cs="Times New Roman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3D251D" w:rsidRDefault="003D251D">
    <w:pPr>
      <w:pStyle w:val="Footer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251D" w:rsidRDefault="003D251D" w:rsidP="003F2571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3D251D" w:rsidRDefault="003D251D" w:rsidP="003F2571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233BE4"/>
    <w:multiLevelType w:val="hybridMultilevel"/>
    <w:tmpl w:val="867CD7C0"/>
    <w:lvl w:ilvl="0" w:tplc="14C40A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16247DD"/>
    <w:multiLevelType w:val="hybridMultilevel"/>
    <w:tmpl w:val="72F6E636"/>
    <w:lvl w:ilvl="0" w:tplc="9724C0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EE62FA3"/>
    <w:multiLevelType w:val="hybridMultilevel"/>
    <w:tmpl w:val="5372CE50"/>
    <w:lvl w:ilvl="0" w:tplc="3A5645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00D1080"/>
    <w:multiLevelType w:val="hybridMultilevel"/>
    <w:tmpl w:val="60ECA74C"/>
    <w:lvl w:ilvl="0" w:tplc="7862B2F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B503D48"/>
    <w:multiLevelType w:val="hybridMultilevel"/>
    <w:tmpl w:val="2CC0156C"/>
    <w:lvl w:ilvl="0" w:tplc="2FFE95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D60F5"/>
    <w:rsid w:val="00045DDB"/>
    <w:rsid w:val="0010736E"/>
    <w:rsid w:val="001E03B7"/>
    <w:rsid w:val="00244377"/>
    <w:rsid w:val="00276D88"/>
    <w:rsid w:val="002C69C5"/>
    <w:rsid w:val="003046C0"/>
    <w:rsid w:val="00393FF4"/>
    <w:rsid w:val="003D251D"/>
    <w:rsid w:val="003F2571"/>
    <w:rsid w:val="006241AE"/>
    <w:rsid w:val="00626AF8"/>
    <w:rsid w:val="006A4E37"/>
    <w:rsid w:val="00751C59"/>
    <w:rsid w:val="007944ED"/>
    <w:rsid w:val="00830424"/>
    <w:rsid w:val="0092602E"/>
    <w:rsid w:val="009710F1"/>
    <w:rsid w:val="009C2B9E"/>
    <w:rsid w:val="00A43AB1"/>
    <w:rsid w:val="00AD60F5"/>
    <w:rsid w:val="00B04158"/>
    <w:rsid w:val="00BA1594"/>
    <w:rsid w:val="00BD319A"/>
    <w:rsid w:val="00C2090F"/>
    <w:rsid w:val="00E035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60F5"/>
    <w:pPr>
      <w:widowControl w:val="0"/>
      <w:jc w:val="both"/>
    </w:pPr>
    <w:rPr>
      <w:rFonts w:cs="等线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AD60F5"/>
    <w:pPr>
      <w:ind w:firstLineChars="200" w:firstLine="420"/>
    </w:pPr>
  </w:style>
  <w:style w:type="paragraph" w:styleId="Header">
    <w:name w:val="header"/>
    <w:basedOn w:val="Normal"/>
    <w:link w:val="HeaderChar"/>
    <w:uiPriority w:val="99"/>
    <w:rsid w:val="003F25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3F2571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3F25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3F2571"/>
    <w:rPr>
      <w:sz w:val="18"/>
      <w:szCs w:val="18"/>
    </w:rPr>
  </w:style>
  <w:style w:type="character" w:styleId="PageNumber">
    <w:name w:val="page number"/>
    <w:basedOn w:val="DefaultParagraphFont"/>
    <w:uiPriority w:val="99"/>
    <w:rsid w:val="003046C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22</TotalTime>
  <Pages>1</Pages>
  <Words>136</Words>
  <Characters>780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博 王</dc:creator>
  <cp:keywords/>
  <dc:description/>
  <cp:lastModifiedBy>User</cp:lastModifiedBy>
  <cp:revision>12</cp:revision>
  <dcterms:created xsi:type="dcterms:W3CDTF">2019-06-09T01:46:00Z</dcterms:created>
  <dcterms:modified xsi:type="dcterms:W3CDTF">2019-06-09T23:48:00Z</dcterms:modified>
</cp:coreProperties>
</file>